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26F02D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726F02E" w14:textId="77777777" w:rsidR="00F90453" w:rsidRDefault="00CA7C3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14:paraId="5726F03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2F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30" w14:textId="77777777"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14:paraId="5726F034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32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33" w14:textId="77777777"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14:paraId="5726F037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35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36" w14:textId="77777777" w:rsidR="00B4174F" w:rsidRDefault="00706912" w:rsidP="00706912">
            <w:r>
              <w:rPr>
                <w:rFonts w:hint="cs"/>
                <w:rtl/>
              </w:rPr>
              <w:t>18</w:t>
            </w:r>
            <w:r w:rsidR="00AA26BB">
              <w:rPr>
                <w:rFonts w:hint="cs"/>
                <w:rtl/>
              </w:rPr>
              <w:t>/09/</w:t>
            </w:r>
            <w:r>
              <w:rPr>
                <w:rFonts w:hint="cs"/>
                <w:rtl/>
              </w:rPr>
              <w:t>2019</w:t>
            </w:r>
          </w:p>
        </w:tc>
      </w:tr>
    </w:tbl>
    <w:p w14:paraId="5726F038" w14:textId="77777777" w:rsidR="00332AFB" w:rsidRDefault="00CA7C38" w:rsidP="00222867">
      <w:pPr>
        <w:rPr>
          <w:rtl/>
        </w:rPr>
      </w:pPr>
    </w:p>
    <w:p w14:paraId="5726F039" w14:textId="77777777" w:rsidR="00222867" w:rsidRDefault="00CA7C38" w:rsidP="00222867">
      <w:pPr>
        <w:rPr>
          <w:rtl/>
        </w:rPr>
      </w:pPr>
    </w:p>
    <w:p w14:paraId="5726F03A" w14:textId="77777777" w:rsidR="00222867" w:rsidRDefault="00CA7C38" w:rsidP="00222867">
      <w:pPr>
        <w:rPr>
          <w:rtl/>
        </w:rPr>
      </w:pPr>
    </w:p>
    <w:p w14:paraId="5726F03B" w14:textId="77777777" w:rsidR="00222867" w:rsidRDefault="00CA7C38" w:rsidP="00222867">
      <w:pPr>
        <w:rPr>
          <w:rtl/>
        </w:rPr>
      </w:pPr>
    </w:p>
    <w:p w14:paraId="5726F03C" w14:textId="77777777" w:rsidR="00222867" w:rsidRDefault="00CA7C38" w:rsidP="00222867">
      <w:pPr>
        <w:rPr>
          <w:rtl/>
        </w:rPr>
      </w:pPr>
    </w:p>
    <w:p w14:paraId="5726F03D" w14:textId="77777777" w:rsidR="00222867" w:rsidRDefault="00CA7C38" w:rsidP="00222867">
      <w:pPr>
        <w:rPr>
          <w:rtl/>
        </w:rPr>
      </w:pPr>
    </w:p>
    <w:p w14:paraId="5726F03E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726F03F" w14:textId="77777777" w:rsidR="00222867" w:rsidRDefault="00CA7C3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726F040" w14:textId="77777777"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726F041" w14:textId="77777777" w:rsidR="00222867" w:rsidRPr="00AF57E9" w:rsidRDefault="00CA7C3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726F043" w14:textId="77777777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42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726F046" w14:textId="77777777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44" w14:textId="77777777" w:rsidR="00B4174F" w:rsidRPr="00C459F4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במשרד הבריאות נעשה שימוש בתוכנת </w:t>
            </w:r>
            <w:r>
              <w:rPr>
                <w:rFonts w:ascii="Arial" w:hAnsi="Arial" w:hint="cs"/>
                <w:b/>
                <w:sz w:val="22"/>
                <w:szCs w:val="22"/>
              </w:rPr>
              <w:t>SPSS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מחקר וניתוח נתונים.</w:t>
            </w:r>
          </w:p>
          <w:p w14:paraId="5726F045" w14:textId="77777777" w:rsidR="00222867" w:rsidRPr="00B4174F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התוכנה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 הרישוי כולל תמיכה טכנית טלפונית ועדכוני גירסאות שוטפים.</w:t>
            </w:r>
          </w:p>
        </w:tc>
      </w:tr>
    </w:tbl>
    <w:p w14:paraId="5726F047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726F048" w14:textId="77777777"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726F049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726F04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726F04B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726F050" w14:textId="77777777" w:rsidTr="00222867">
        <w:tc>
          <w:tcPr>
            <w:tcW w:w="3085" w:type="dxa"/>
            <w:hideMark/>
          </w:tcPr>
          <w:p w14:paraId="5726F04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726F04D" w14:textId="77777777"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726F04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726F04F" w14:textId="77777777" w:rsidR="00222867" w:rsidRPr="00AF57E9" w:rsidRDefault="00CA7C3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726F051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726F054" w14:textId="77777777" w:rsidTr="00222867">
        <w:tc>
          <w:tcPr>
            <w:tcW w:w="2698" w:type="dxa"/>
            <w:shd w:val="clear" w:color="auto" w:fill="E6E6E6"/>
            <w:hideMark/>
          </w:tcPr>
          <w:p w14:paraId="5726F05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726F053" w14:textId="77777777" w:rsidR="00222867" w:rsidRPr="00AF57E9" w:rsidRDefault="00B417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</w:p>
        </w:tc>
      </w:tr>
      <w:tr w:rsidR="007548B0" w14:paraId="5726F059" w14:textId="77777777" w:rsidTr="00222867">
        <w:tc>
          <w:tcPr>
            <w:tcW w:w="2698" w:type="dxa"/>
            <w:shd w:val="clear" w:color="auto" w:fill="E6E6E6"/>
            <w:hideMark/>
          </w:tcPr>
          <w:p w14:paraId="5726F05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726F05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726F057" w14:textId="77777777" w:rsidR="00B4174F" w:rsidRDefault="00B4174F" w:rsidP="00B4174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511315368</w:t>
            </w:r>
          </w:p>
          <w:p w14:paraId="5726F058" w14:textId="77777777" w:rsidR="00222867" w:rsidRPr="00AF57E9" w:rsidRDefault="00CA7C3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726F05D" w14:textId="77777777" w:rsidTr="00222867">
        <w:tc>
          <w:tcPr>
            <w:tcW w:w="2698" w:type="dxa"/>
            <w:shd w:val="clear" w:color="auto" w:fill="E6E6E6"/>
            <w:hideMark/>
          </w:tcPr>
          <w:p w14:paraId="5726F05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726F05B" w14:textId="77777777"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726F05C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726F060" w14:textId="77777777" w:rsidTr="00222867">
        <w:tc>
          <w:tcPr>
            <w:tcW w:w="2698" w:type="dxa"/>
            <w:shd w:val="clear" w:color="auto" w:fill="E6E6E6"/>
            <w:hideMark/>
          </w:tcPr>
          <w:p w14:paraId="5726F05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726F05F" w14:textId="77777777" w:rsidR="00222867" w:rsidRPr="00AF57E9" w:rsidRDefault="00CE5D0F" w:rsidP="00CE5D0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כולל מע"מ</w:t>
            </w:r>
          </w:p>
        </w:tc>
      </w:tr>
      <w:tr w:rsidR="007548B0" w14:paraId="5726F063" w14:textId="77777777" w:rsidTr="00222867">
        <w:tc>
          <w:tcPr>
            <w:tcW w:w="2698" w:type="dxa"/>
            <w:shd w:val="clear" w:color="auto" w:fill="E6E6E6"/>
            <w:hideMark/>
          </w:tcPr>
          <w:p w14:paraId="5726F06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726F062" w14:textId="77777777" w:rsidR="00222867" w:rsidRPr="00AF57E9" w:rsidRDefault="00B4174F" w:rsidP="001A3ED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70691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2020</w:t>
            </w:r>
            <w:r w:rsidRPr="00597C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1A3E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Pr="00597C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1A3E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Pr="00597C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70691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2019</w:t>
            </w:r>
          </w:p>
        </w:tc>
      </w:tr>
    </w:tbl>
    <w:p w14:paraId="5726F064" w14:textId="77777777" w:rsidR="00222867" w:rsidRPr="00AF57E9" w:rsidRDefault="00CA7C3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726F065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726F066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726F067" w14:textId="77777777" w:rsidR="00222867" w:rsidRPr="00AF57E9" w:rsidRDefault="00CA7C3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726F06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726F06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726F06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726F06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726F06C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726F06E" w14:textId="77777777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6D" w14:textId="77777777" w:rsidR="00222867" w:rsidRPr="00AF57E9" w:rsidRDefault="00B4174F" w:rsidP="00B417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" היא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למיטב ידיעת הח"מ,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המורשה לספק ולתחזק את רישיונות תוכנת 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 w:hint="cs"/>
                <w:b/>
                <w:sz w:val="22"/>
                <w:szCs w:val="22"/>
              </w:rPr>
              <w:t>PS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בישראל.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לאור זאת, משרד הבריאות מבקש להתקשר עם 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גיניוס 11 מערכות בע"מ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כספק יחיד לצורך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שנתי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נוסף.</w:t>
            </w:r>
          </w:p>
        </w:tc>
      </w:tr>
    </w:tbl>
    <w:p w14:paraId="5726F06F" w14:textId="77777777" w:rsidR="00222867" w:rsidRPr="00AF57E9" w:rsidRDefault="00CA7C3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726F07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726F071" w14:textId="77777777" w:rsidR="00222867" w:rsidRPr="00AF57E9" w:rsidRDefault="00CA7C3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726F07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726F07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726F07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74" w14:textId="77777777"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75" w14:textId="77777777"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F076" w14:textId="77777777"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726F088" wp14:editId="5726F089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5726F07B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7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7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6F07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726F07C" w14:textId="77777777" w:rsidR="00222867" w:rsidRDefault="00CA7C38" w:rsidP="00222867">
      <w:pPr>
        <w:rPr>
          <w:rtl/>
        </w:rPr>
      </w:pPr>
    </w:p>
    <w:p w14:paraId="5726F07D" w14:textId="77777777"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14:paraId="5726F07E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708F0" w:rsidRPr="0053500C" w14:paraId="5726F082" w14:textId="77777777" w:rsidTr="004E6F9E">
        <w:tc>
          <w:tcPr>
            <w:tcW w:w="2698" w:type="dxa"/>
            <w:tcBorders>
              <w:bottom w:val="single" w:sz="4" w:space="0" w:color="auto"/>
            </w:tcBorders>
          </w:tcPr>
          <w:p w14:paraId="5726F07F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5726F080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5726F081" w14:textId="77777777" w:rsidR="00C708F0" w:rsidRPr="0053500C" w:rsidRDefault="00C708F0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  <w:tr w:rsidR="00C708F0" w:rsidRPr="0053500C" w14:paraId="5726F086" w14:textId="77777777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5726F083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5726F084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5726F085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9C0371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14:paraId="5726F087" w14:textId="77777777" w:rsidR="00C708F0" w:rsidRPr="00817FBA" w:rsidRDefault="00C708F0" w:rsidP="00222867"/>
    <w:sectPr w:rsidR="00C708F0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26F08C" w14:textId="77777777" w:rsidR="00CD7ABF" w:rsidRDefault="00CD7ABF">
      <w:r>
        <w:separator/>
      </w:r>
    </w:p>
  </w:endnote>
  <w:endnote w:type="continuationSeparator" w:id="0">
    <w:p w14:paraId="5726F08D" w14:textId="77777777" w:rsidR="00CD7ABF" w:rsidRDefault="00CD7A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726F0B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726F0A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726F0A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726F0B0" w14:textId="4D90A31A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A7C3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A7C3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726F0B1" w14:textId="77777777" w:rsidR="00354861" w:rsidRPr="0098529F" w:rsidRDefault="00CA7C3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726F0B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726F0B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B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26F0B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B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726F0BA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726F0B8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726F0B9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726F0BB" w14:textId="77777777" w:rsidR="00E678BB" w:rsidRPr="00354861" w:rsidRDefault="00CA7C3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26F08A" w14:textId="77777777" w:rsidR="00CD7ABF" w:rsidRDefault="00CD7ABF">
      <w:r>
        <w:separator/>
      </w:r>
    </w:p>
  </w:footnote>
  <w:footnote w:type="continuationSeparator" w:id="0">
    <w:p w14:paraId="5726F08B" w14:textId="77777777" w:rsidR="00CD7ABF" w:rsidRDefault="00CD7A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726F090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726F08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726F08F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726F09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726F09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726F0BC" wp14:editId="5726F0B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726F09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726F09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726F09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6F09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9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726F09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26F098" w14:textId="77777777" w:rsidR="009220EC" w:rsidRPr="00D84715" w:rsidRDefault="00CA7C3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26F099" w14:textId="77777777" w:rsidR="009220EC" w:rsidRDefault="00CA7C3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6F09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9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726F0A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26F09D" w14:textId="77777777" w:rsidR="003D6D13" w:rsidRPr="00D84715" w:rsidRDefault="00CA7C3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26F09E" w14:textId="77777777" w:rsidR="003D6D13" w:rsidRPr="00D84715" w:rsidRDefault="00CA7C3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6F09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A0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726F0A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726F0A2" w14:textId="77777777" w:rsidR="009220EC" w:rsidRPr="00D84715" w:rsidRDefault="00CA7C3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26F0A3" w14:textId="77777777" w:rsidR="009220EC" w:rsidRPr="00D84715" w:rsidRDefault="00CA7C3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6F0A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A5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726F0A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26F0A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726F0A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726F0A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26F0A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26F0A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726F0AD" w14:textId="77777777" w:rsidR="00E678BB" w:rsidRPr="00D84715" w:rsidRDefault="00CA7C3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A3ED4"/>
    <w:rsid w:val="00285C73"/>
    <w:rsid w:val="00336CDD"/>
    <w:rsid w:val="00706912"/>
    <w:rsid w:val="007548B0"/>
    <w:rsid w:val="009B6B29"/>
    <w:rsid w:val="009C0371"/>
    <w:rsid w:val="009F7FB7"/>
    <w:rsid w:val="00A95F84"/>
    <w:rsid w:val="00AA26BB"/>
    <w:rsid w:val="00AB47E7"/>
    <w:rsid w:val="00B4174F"/>
    <w:rsid w:val="00C24C19"/>
    <w:rsid w:val="00C708F0"/>
    <w:rsid w:val="00CA7C38"/>
    <w:rsid w:val="00CD7ABF"/>
    <w:rsid w:val="00CE5D0F"/>
    <w:rsid w:val="00D05B0C"/>
    <w:rsid w:val="00D40242"/>
    <w:rsid w:val="00E10695"/>
    <w:rsid w:val="00F04B81"/>
    <w:rsid w:val="00F45652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26F02D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549972519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2019-10-07T15:40:03+00:00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6A55E43-BADE-489D-85A5-187C1C6186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A57563-E23A-474E-9EF3-E271470C3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345</Words>
  <Characters>1730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רישוי SPSS 2020.docx.</vt:lpstr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SPSS 2020.docx.</dc:title>
  <dc:creator>Marina Paz</dc:creator>
  <cp:lastModifiedBy>דורין אמויאל</cp:lastModifiedBy>
  <cp:revision>2</cp:revision>
  <cp:lastPrinted>2019-10-07T15:33:00Z</cp:lastPrinted>
  <dcterms:created xsi:type="dcterms:W3CDTF">2019-12-15T10:35:00Z</dcterms:created>
  <dcterms:modified xsi:type="dcterms:W3CDTF">2019-12-15T10:35:00Z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